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2A235" w14:textId="79120A79" w:rsidR="00B7352E" w:rsidRDefault="00B7352E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610CB933" w14:textId="0CEE45C7" w:rsidR="003562AA" w:rsidRPr="00FE5B05" w:rsidRDefault="00FE5B05" w:rsidP="003562AA">
      <w:pPr>
        <w:jc w:val="both"/>
        <w:rPr>
          <w:rFonts w:ascii="Times New Roman" w:hAnsi="Times New Roman" w:cs="Times New Roman"/>
          <w:b/>
          <w:bCs/>
        </w:rPr>
      </w:pPr>
      <w:r w:rsidRPr="00FE5B05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F79DAA" wp14:editId="5FA617B6">
                <wp:simplePos x="0" y="0"/>
                <wp:positionH relativeFrom="margin">
                  <wp:align>right</wp:align>
                </wp:positionH>
                <wp:positionV relativeFrom="paragraph">
                  <wp:posOffset>-537045</wp:posOffset>
                </wp:positionV>
                <wp:extent cx="1232066" cy="516835"/>
                <wp:effectExtent l="0" t="0" r="25400" b="17145"/>
                <wp:wrapNone/>
                <wp:docPr id="12418585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066" cy="516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80D0E7A" w14:textId="4E283DA5" w:rsidR="00FE5B05" w:rsidRPr="00FE5B05" w:rsidRDefault="00FE5B05" w:rsidP="00FE5B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E5B0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MẪU 01/BG-TTC</w:t>
                            </w:r>
                          </w:p>
                          <w:p w14:paraId="77852647" w14:textId="77777777" w:rsidR="00FE5B05" w:rsidRDefault="00FE5B05" w:rsidP="00FE5B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E5B0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CÔNG TY CỔ PHẦN</w:t>
                            </w:r>
                          </w:p>
                          <w:p w14:paraId="21AB91AD" w14:textId="5C6DB352" w:rsidR="00FE5B05" w:rsidRPr="00FE5B05" w:rsidRDefault="00FE5B05" w:rsidP="00FE5B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E5B0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XÂY DỰNG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BF79D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.8pt;margin-top:-42.3pt;width:97pt;height:40.7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" fillcolor="white [3201]" strokeweight=".5pt">
                <v:stroke dashstyle="1 1"/>
                <v:textbox>
                  <w:txbxContent>
                    <w:p w14:paraId="380D0E7A" w14:textId="4E283DA5" w:rsidR="00FE5B05" w:rsidRPr="00FE5B05" w:rsidRDefault="00FE5B05" w:rsidP="00FE5B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E5B0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MẪU 01/BG-TTC</w:t>
                      </w:r>
                    </w:p>
                    <w:p w14:paraId="77852647" w14:textId="77777777" w:rsidR="00FE5B05" w:rsidRDefault="00FE5B05" w:rsidP="00FE5B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E5B0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CÔNG TY CỔ PHẦN</w:t>
                      </w:r>
                    </w:p>
                    <w:p w14:paraId="21AB91AD" w14:textId="5C6DB352" w:rsidR="00FE5B05" w:rsidRPr="00FE5B05" w:rsidRDefault="00FE5B05" w:rsidP="00FE5B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E5B0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XÂY DỰNG 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352E" w:rsidRPr="00FE5B05">
        <w:rPr>
          <w:rFonts w:ascii="Times New Roman" w:hAnsi="Times New Roman" w:cs="Times New Roman"/>
          <w:b/>
          <w:bCs/>
        </w:rPr>
        <w:t>THƯ CHÀO GIÁ (mẫu C47)</w:t>
      </w:r>
    </w:p>
    <w:p w14:paraId="5BBE0AED" w14:textId="633CF674" w:rsidR="00B7352E" w:rsidRDefault="00B7352E" w:rsidP="003562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Kính gửi: Công ty Cổ phần Xây dựng 47</w:t>
      </w:r>
    </w:p>
    <w:p w14:paraId="6DD1A5A6" w14:textId="363EA9CC" w:rsidR="00B7352E" w:rsidRDefault="00B7352E" w:rsidP="003562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Chúng tôi, Công ty …… gửi đến Quý Công ty báo giá dịch vụ thuê tài chính đầu tư thiết bị thi công như sau:</w:t>
      </w:r>
    </w:p>
    <w:tbl>
      <w:tblPr>
        <w:tblW w:w="52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3419"/>
        <w:gridCol w:w="1734"/>
        <w:gridCol w:w="1164"/>
        <w:gridCol w:w="2759"/>
      </w:tblGrid>
      <w:tr w:rsidR="00B7352E" w:rsidRPr="00B7352E" w14:paraId="3B50C442" w14:textId="77777777" w:rsidTr="00B7352E">
        <w:trPr>
          <w:trHeight w:val="608"/>
        </w:trPr>
        <w:tc>
          <w:tcPr>
            <w:tcW w:w="267" w:type="pct"/>
            <w:vAlign w:val="center"/>
          </w:tcPr>
          <w:p w14:paraId="62CE40F8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7352E">
              <w:rPr>
                <w:b/>
                <w:bCs/>
                <w:sz w:val="22"/>
                <w:szCs w:val="22"/>
              </w:rPr>
              <w:t>TT</w:t>
            </w:r>
          </w:p>
        </w:tc>
        <w:tc>
          <w:tcPr>
            <w:tcW w:w="1783" w:type="pct"/>
            <w:vAlign w:val="center"/>
          </w:tcPr>
          <w:p w14:paraId="1D9F4C8D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7352E">
              <w:rPr>
                <w:b/>
                <w:bCs/>
                <w:sz w:val="22"/>
                <w:szCs w:val="22"/>
              </w:rPr>
              <w:t>NỘI DUNG</w:t>
            </w:r>
          </w:p>
        </w:tc>
        <w:tc>
          <w:tcPr>
            <w:tcW w:w="904" w:type="pct"/>
            <w:vAlign w:val="center"/>
          </w:tcPr>
          <w:p w14:paraId="03488AA1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7352E">
              <w:rPr>
                <w:b/>
                <w:bCs/>
                <w:sz w:val="22"/>
                <w:szCs w:val="22"/>
              </w:rPr>
              <w:t>ĐƠN VỊ TÍNH</w:t>
            </w:r>
          </w:p>
        </w:tc>
        <w:tc>
          <w:tcPr>
            <w:tcW w:w="607" w:type="pct"/>
            <w:vAlign w:val="center"/>
          </w:tcPr>
          <w:p w14:paraId="10FAE7F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7352E">
              <w:rPr>
                <w:b/>
                <w:bCs/>
                <w:sz w:val="22"/>
                <w:szCs w:val="22"/>
              </w:rPr>
              <w:t>CHI TIẾT</w:t>
            </w:r>
          </w:p>
        </w:tc>
        <w:tc>
          <w:tcPr>
            <w:tcW w:w="1440" w:type="pct"/>
            <w:vAlign w:val="center"/>
          </w:tcPr>
          <w:p w14:paraId="04A14E98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7352E">
              <w:rPr>
                <w:b/>
                <w:bCs/>
                <w:sz w:val="22"/>
                <w:szCs w:val="22"/>
              </w:rPr>
              <w:t>DIỄN GIẢI</w:t>
            </w:r>
          </w:p>
        </w:tc>
      </w:tr>
      <w:tr w:rsidR="00B7352E" w:rsidRPr="00B7352E" w14:paraId="154D6FFE" w14:textId="77777777" w:rsidTr="00B7352E">
        <w:trPr>
          <w:trHeight w:val="557"/>
        </w:trPr>
        <w:tc>
          <w:tcPr>
            <w:tcW w:w="267" w:type="pct"/>
            <w:vAlign w:val="center"/>
          </w:tcPr>
          <w:p w14:paraId="2485E3CE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83" w:type="pct"/>
            <w:vAlign w:val="center"/>
          </w:tcPr>
          <w:p w14:paraId="3F8128C8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Tổng hạn mức cho thuê</w:t>
            </w:r>
          </w:p>
        </w:tc>
        <w:tc>
          <w:tcPr>
            <w:tcW w:w="904" w:type="pct"/>
            <w:vAlign w:val="center"/>
          </w:tcPr>
          <w:p w14:paraId="59065D6B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VND</w:t>
            </w:r>
          </w:p>
        </w:tc>
        <w:tc>
          <w:tcPr>
            <w:tcW w:w="607" w:type="pct"/>
            <w:vAlign w:val="center"/>
          </w:tcPr>
          <w:p w14:paraId="643AA6C3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391C7F53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</w:tr>
      <w:tr w:rsidR="00B7352E" w:rsidRPr="00B7352E" w14:paraId="6C27F319" w14:textId="77777777" w:rsidTr="00B7352E">
        <w:trPr>
          <w:trHeight w:val="557"/>
        </w:trPr>
        <w:tc>
          <w:tcPr>
            <w:tcW w:w="267" w:type="pct"/>
            <w:vAlign w:val="center"/>
          </w:tcPr>
          <w:p w14:paraId="56CE18C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83" w:type="pct"/>
            <w:vAlign w:val="center"/>
          </w:tcPr>
          <w:p w14:paraId="3B9931EE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Tỉ lệ tài trợ tối đa</w:t>
            </w:r>
          </w:p>
        </w:tc>
        <w:tc>
          <w:tcPr>
            <w:tcW w:w="904" w:type="pct"/>
            <w:vAlign w:val="center"/>
          </w:tcPr>
          <w:p w14:paraId="7F1D54AB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607" w:type="pct"/>
            <w:vAlign w:val="center"/>
          </w:tcPr>
          <w:p w14:paraId="234622D4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54B2D87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</w:tr>
      <w:tr w:rsidR="00B7352E" w:rsidRPr="00B7352E" w14:paraId="641734F5" w14:textId="77777777" w:rsidTr="00B7352E">
        <w:trPr>
          <w:trHeight w:val="557"/>
        </w:trPr>
        <w:tc>
          <w:tcPr>
            <w:tcW w:w="267" w:type="pct"/>
            <w:vAlign w:val="center"/>
          </w:tcPr>
          <w:p w14:paraId="53A5EF0E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83" w:type="pct"/>
            <w:vAlign w:val="center"/>
          </w:tcPr>
          <w:p w14:paraId="1FD0D85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Tỉ lệ vốn đối ứng</w:t>
            </w:r>
          </w:p>
        </w:tc>
        <w:tc>
          <w:tcPr>
            <w:tcW w:w="904" w:type="pct"/>
            <w:vAlign w:val="center"/>
          </w:tcPr>
          <w:p w14:paraId="2A0906F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607" w:type="pct"/>
            <w:vAlign w:val="center"/>
          </w:tcPr>
          <w:p w14:paraId="375CAE0F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798E531B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</w:tr>
      <w:tr w:rsidR="00B7352E" w:rsidRPr="00B7352E" w14:paraId="789A3A75" w14:textId="77777777" w:rsidTr="00B7352E">
        <w:trPr>
          <w:trHeight w:val="557"/>
        </w:trPr>
        <w:tc>
          <w:tcPr>
            <w:tcW w:w="267" w:type="pct"/>
            <w:vAlign w:val="center"/>
          </w:tcPr>
          <w:p w14:paraId="69578879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83" w:type="pct"/>
            <w:vAlign w:val="center"/>
          </w:tcPr>
          <w:p w14:paraId="5E1B7241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Tỉ lệ ký quỹ</w:t>
            </w:r>
          </w:p>
        </w:tc>
        <w:tc>
          <w:tcPr>
            <w:tcW w:w="904" w:type="pct"/>
            <w:vAlign w:val="center"/>
          </w:tcPr>
          <w:p w14:paraId="5DFB21D2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607" w:type="pct"/>
            <w:vAlign w:val="center"/>
          </w:tcPr>
          <w:p w14:paraId="064D58F3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605A05B7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</w:tr>
      <w:tr w:rsidR="00B7352E" w:rsidRPr="00B7352E" w14:paraId="1F10CF11" w14:textId="77777777" w:rsidTr="00B7352E">
        <w:trPr>
          <w:trHeight w:val="557"/>
        </w:trPr>
        <w:tc>
          <w:tcPr>
            <w:tcW w:w="267" w:type="pct"/>
            <w:vAlign w:val="center"/>
          </w:tcPr>
          <w:p w14:paraId="4FC199CE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83" w:type="pct"/>
            <w:vAlign w:val="center"/>
          </w:tcPr>
          <w:p w14:paraId="5136650D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Thời hạn thuê</w:t>
            </w:r>
          </w:p>
        </w:tc>
        <w:tc>
          <w:tcPr>
            <w:tcW w:w="904" w:type="pct"/>
            <w:vAlign w:val="center"/>
          </w:tcPr>
          <w:p w14:paraId="2ECF8F2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tháng</w:t>
            </w:r>
          </w:p>
        </w:tc>
        <w:tc>
          <w:tcPr>
            <w:tcW w:w="607" w:type="pct"/>
            <w:vAlign w:val="center"/>
          </w:tcPr>
          <w:p w14:paraId="6BB45097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7F84A73D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</w:tr>
      <w:tr w:rsidR="00B7352E" w:rsidRPr="00B7352E" w14:paraId="7E9D8481" w14:textId="77777777" w:rsidTr="00B7352E">
        <w:trPr>
          <w:trHeight w:val="565"/>
        </w:trPr>
        <w:tc>
          <w:tcPr>
            <w:tcW w:w="267" w:type="pct"/>
            <w:vAlign w:val="center"/>
          </w:tcPr>
          <w:p w14:paraId="62E4750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783" w:type="pct"/>
            <w:vAlign w:val="center"/>
          </w:tcPr>
          <w:p w14:paraId="716B3E33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Lãi suất thuê</w:t>
            </w:r>
          </w:p>
        </w:tc>
        <w:tc>
          <w:tcPr>
            <w:tcW w:w="904" w:type="pct"/>
            <w:vAlign w:val="center"/>
          </w:tcPr>
          <w:p w14:paraId="3A3E197F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607" w:type="pct"/>
            <w:vAlign w:val="center"/>
          </w:tcPr>
          <w:p w14:paraId="7B64F76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6B74E5B7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bCs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Lãi suất cơ sở; biên độ (nếu có)</w:t>
            </w:r>
          </w:p>
        </w:tc>
      </w:tr>
      <w:tr w:rsidR="00B7352E" w:rsidRPr="00B7352E" w14:paraId="2E9E3ECF" w14:textId="77777777" w:rsidTr="009006EC">
        <w:trPr>
          <w:trHeight w:val="551"/>
        </w:trPr>
        <w:tc>
          <w:tcPr>
            <w:tcW w:w="267" w:type="pct"/>
            <w:vAlign w:val="center"/>
          </w:tcPr>
          <w:p w14:paraId="7BF13FC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sz w:val="22"/>
                <w:szCs w:val="22"/>
              </w:rPr>
            </w:pPr>
            <w:r w:rsidRPr="00B7352E"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1783" w:type="pct"/>
            <w:vAlign w:val="center"/>
          </w:tcPr>
          <w:p w14:paraId="712872F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Tỉ lệ giá trị mua lại</w:t>
            </w:r>
          </w:p>
        </w:tc>
        <w:tc>
          <w:tcPr>
            <w:tcW w:w="904" w:type="pct"/>
            <w:vAlign w:val="center"/>
          </w:tcPr>
          <w:p w14:paraId="37CF0DBA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607" w:type="pct"/>
            <w:vAlign w:val="center"/>
          </w:tcPr>
          <w:p w14:paraId="1D4E61A1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630414C9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7352E" w:rsidRPr="00B7352E" w14:paraId="39213DBF" w14:textId="77777777" w:rsidTr="009006EC">
        <w:trPr>
          <w:trHeight w:val="585"/>
        </w:trPr>
        <w:tc>
          <w:tcPr>
            <w:tcW w:w="267" w:type="pct"/>
            <w:vAlign w:val="center"/>
          </w:tcPr>
          <w:p w14:paraId="07DC523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sz w:val="22"/>
                <w:szCs w:val="22"/>
              </w:rPr>
            </w:pPr>
            <w:r w:rsidRPr="00B7352E"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1783" w:type="pct"/>
            <w:vAlign w:val="center"/>
          </w:tcPr>
          <w:p w14:paraId="2A4B82C4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Chi phí bảo hiểm</w:t>
            </w:r>
          </w:p>
        </w:tc>
        <w:tc>
          <w:tcPr>
            <w:tcW w:w="904" w:type="pct"/>
            <w:vAlign w:val="center"/>
          </w:tcPr>
          <w:p w14:paraId="2DE4712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Có/Không</w:t>
            </w:r>
          </w:p>
        </w:tc>
        <w:tc>
          <w:tcPr>
            <w:tcW w:w="607" w:type="pct"/>
            <w:vAlign w:val="center"/>
          </w:tcPr>
          <w:p w14:paraId="2FD661E7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4E76A83E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7352E" w:rsidRPr="00B7352E" w14:paraId="673B1129" w14:textId="77777777" w:rsidTr="009006EC">
        <w:trPr>
          <w:trHeight w:val="491"/>
        </w:trPr>
        <w:tc>
          <w:tcPr>
            <w:tcW w:w="267" w:type="pct"/>
            <w:vAlign w:val="center"/>
          </w:tcPr>
          <w:p w14:paraId="4B4A9F74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sz w:val="22"/>
                <w:szCs w:val="22"/>
              </w:rPr>
            </w:pPr>
            <w:r w:rsidRPr="00B7352E"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1783" w:type="pct"/>
            <w:vAlign w:val="center"/>
          </w:tcPr>
          <w:p w14:paraId="08D40188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Thời gian tối đa hoàn thành thủ tục</w:t>
            </w:r>
          </w:p>
        </w:tc>
        <w:tc>
          <w:tcPr>
            <w:tcW w:w="904" w:type="pct"/>
            <w:vAlign w:val="center"/>
          </w:tcPr>
          <w:p w14:paraId="484B707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11261F3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7E88F56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B7352E" w:rsidRPr="00B7352E" w14:paraId="05DF35E8" w14:textId="77777777" w:rsidTr="009006EC">
        <w:trPr>
          <w:trHeight w:val="526"/>
        </w:trPr>
        <w:tc>
          <w:tcPr>
            <w:tcW w:w="267" w:type="pct"/>
            <w:vAlign w:val="center"/>
          </w:tcPr>
          <w:p w14:paraId="600E3A4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sz w:val="22"/>
                <w:szCs w:val="22"/>
              </w:rPr>
            </w:pPr>
            <w:r w:rsidRPr="00B7352E"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783" w:type="pct"/>
            <w:vAlign w:val="center"/>
          </w:tcPr>
          <w:p w14:paraId="1CDE43E2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B7352E">
              <w:rPr>
                <w:iCs/>
                <w:color w:val="000000"/>
                <w:sz w:val="22"/>
                <w:szCs w:val="22"/>
              </w:rPr>
              <w:t>Nội dung khác (nếu có)</w:t>
            </w:r>
          </w:p>
        </w:tc>
        <w:tc>
          <w:tcPr>
            <w:tcW w:w="904" w:type="pct"/>
            <w:vAlign w:val="center"/>
          </w:tcPr>
          <w:p w14:paraId="15DEEE46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07" w:type="pct"/>
            <w:vAlign w:val="center"/>
          </w:tcPr>
          <w:p w14:paraId="2467BD9C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40" w:type="pct"/>
            <w:vAlign w:val="center"/>
          </w:tcPr>
          <w:p w14:paraId="3AE1DCC5" w14:textId="77777777" w:rsidR="00B7352E" w:rsidRPr="00B7352E" w:rsidRDefault="00B7352E" w:rsidP="00876AA7">
            <w:pPr>
              <w:pStyle w:val="BodyText"/>
              <w:spacing w:before="12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</w:tr>
    </w:tbl>
    <w:p w14:paraId="5DF8DEA1" w14:textId="00FA07CC" w:rsidR="00B7352E" w:rsidRDefault="00FE5B05" w:rsidP="003562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Hiệu lực của báo giá: 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FE5B05" w14:paraId="42E23E98" w14:textId="77777777" w:rsidTr="00FE5B05">
        <w:tc>
          <w:tcPr>
            <w:tcW w:w="4531" w:type="dxa"/>
          </w:tcPr>
          <w:p w14:paraId="739B4117" w14:textId="77777777" w:rsidR="00FE5B05" w:rsidRDefault="00FE5B05" w:rsidP="003562A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61D08AB" w14:textId="71AC6232" w:rsidR="00FE5B05" w:rsidRDefault="00FE5B05" w:rsidP="00FE5B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CÔNG TY ……</w:t>
            </w:r>
          </w:p>
        </w:tc>
      </w:tr>
    </w:tbl>
    <w:p w14:paraId="7999C76A" w14:textId="77777777" w:rsidR="00FE5B05" w:rsidRPr="00367823" w:rsidRDefault="00FE5B05" w:rsidP="003562AA">
      <w:pPr>
        <w:jc w:val="both"/>
        <w:rPr>
          <w:rFonts w:ascii="Times New Roman" w:hAnsi="Times New Roman" w:cs="Times New Roman"/>
        </w:rPr>
      </w:pPr>
    </w:p>
    <w:sectPr w:rsidR="00FE5B05" w:rsidRPr="00367823" w:rsidSect="0050450A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6621"/>
    <w:multiLevelType w:val="hybridMultilevel"/>
    <w:tmpl w:val="B274C086"/>
    <w:lvl w:ilvl="0" w:tplc="997A7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56D89"/>
    <w:multiLevelType w:val="hybridMultilevel"/>
    <w:tmpl w:val="BFD01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48172">
    <w:abstractNumId w:val="0"/>
  </w:num>
  <w:num w:numId="2" w16cid:durableId="1413046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F9B"/>
    <w:rsid w:val="00050985"/>
    <w:rsid w:val="0006291A"/>
    <w:rsid w:val="0006473A"/>
    <w:rsid w:val="00081A0B"/>
    <w:rsid w:val="000B7780"/>
    <w:rsid w:val="000D0ACF"/>
    <w:rsid w:val="001060C0"/>
    <w:rsid w:val="00106B52"/>
    <w:rsid w:val="00125A49"/>
    <w:rsid w:val="00131A65"/>
    <w:rsid w:val="001564C0"/>
    <w:rsid w:val="00166F97"/>
    <w:rsid w:val="00186286"/>
    <w:rsid w:val="001908D2"/>
    <w:rsid w:val="001C0546"/>
    <w:rsid w:val="001E3707"/>
    <w:rsid w:val="002030BF"/>
    <w:rsid w:val="002054F0"/>
    <w:rsid w:val="00205B46"/>
    <w:rsid w:val="00264821"/>
    <w:rsid w:val="00292CF1"/>
    <w:rsid w:val="00296049"/>
    <w:rsid w:val="002E5D7B"/>
    <w:rsid w:val="00302E5B"/>
    <w:rsid w:val="0032605F"/>
    <w:rsid w:val="003562AA"/>
    <w:rsid w:val="00367823"/>
    <w:rsid w:val="00374BFB"/>
    <w:rsid w:val="0039517F"/>
    <w:rsid w:val="003F17E4"/>
    <w:rsid w:val="00400AE5"/>
    <w:rsid w:val="00410C89"/>
    <w:rsid w:val="00411C1E"/>
    <w:rsid w:val="0044374B"/>
    <w:rsid w:val="00460474"/>
    <w:rsid w:val="00490610"/>
    <w:rsid w:val="004934D2"/>
    <w:rsid w:val="004A6C94"/>
    <w:rsid w:val="004F469E"/>
    <w:rsid w:val="00504502"/>
    <w:rsid w:val="0050450A"/>
    <w:rsid w:val="00547268"/>
    <w:rsid w:val="00586570"/>
    <w:rsid w:val="005B2D36"/>
    <w:rsid w:val="005B3AA3"/>
    <w:rsid w:val="0060514E"/>
    <w:rsid w:val="006972FA"/>
    <w:rsid w:val="006C71FC"/>
    <w:rsid w:val="006D0270"/>
    <w:rsid w:val="00703155"/>
    <w:rsid w:val="00715C42"/>
    <w:rsid w:val="0074415F"/>
    <w:rsid w:val="00755EA4"/>
    <w:rsid w:val="007C1939"/>
    <w:rsid w:val="007F665C"/>
    <w:rsid w:val="008319A8"/>
    <w:rsid w:val="0083228B"/>
    <w:rsid w:val="008611AF"/>
    <w:rsid w:val="00877E98"/>
    <w:rsid w:val="00892A7F"/>
    <w:rsid w:val="00896127"/>
    <w:rsid w:val="008B3ECB"/>
    <w:rsid w:val="008C6953"/>
    <w:rsid w:val="009006EC"/>
    <w:rsid w:val="009017FF"/>
    <w:rsid w:val="00926B0C"/>
    <w:rsid w:val="00931F24"/>
    <w:rsid w:val="00937F46"/>
    <w:rsid w:val="009444E4"/>
    <w:rsid w:val="0095477C"/>
    <w:rsid w:val="00962284"/>
    <w:rsid w:val="00996746"/>
    <w:rsid w:val="009969AE"/>
    <w:rsid w:val="00A34472"/>
    <w:rsid w:val="00A452DB"/>
    <w:rsid w:val="00A563C2"/>
    <w:rsid w:val="00A82886"/>
    <w:rsid w:val="00A82AC6"/>
    <w:rsid w:val="00AA198E"/>
    <w:rsid w:val="00AB0E08"/>
    <w:rsid w:val="00AB7F3F"/>
    <w:rsid w:val="00AD0FE9"/>
    <w:rsid w:val="00AD6361"/>
    <w:rsid w:val="00B0440A"/>
    <w:rsid w:val="00B44142"/>
    <w:rsid w:val="00B47637"/>
    <w:rsid w:val="00B7352E"/>
    <w:rsid w:val="00B96D2F"/>
    <w:rsid w:val="00BB0B2C"/>
    <w:rsid w:val="00BB43FB"/>
    <w:rsid w:val="00C04503"/>
    <w:rsid w:val="00C270D5"/>
    <w:rsid w:val="00C35A4E"/>
    <w:rsid w:val="00C46A70"/>
    <w:rsid w:val="00C61375"/>
    <w:rsid w:val="00C6250E"/>
    <w:rsid w:val="00C71EE3"/>
    <w:rsid w:val="00C82D8E"/>
    <w:rsid w:val="00C850F4"/>
    <w:rsid w:val="00C8572E"/>
    <w:rsid w:val="00CA56AB"/>
    <w:rsid w:val="00CE34C3"/>
    <w:rsid w:val="00D036B4"/>
    <w:rsid w:val="00D64A8F"/>
    <w:rsid w:val="00D87A53"/>
    <w:rsid w:val="00E06031"/>
    <w:rsid w:val="00E25F9B"/>
    <w:rsid w:val="00E44E7D"/>
    <w:rsid w:val="00E45DFF"/>
    <w:rsid w:val="00E6208D"/>
    <w:rsid w:val="00EB2052"/>
    <w:rsid w:val="00EB501D"/>
    <w:rsid w:val="00ED3D25"/>
    <w:rsid w:val="00F10D55"/>
    <w:rsid w:val="00F32180"/>
    <w:rsid w:val="00F371F5"/>
    <w:rsid w:val="00F5632C"/>
    <w:rsid w:val="00F66C76"/>
    <w:rsid w:val="00F72902"/>
    <w:rsid w:val="00F77BAC"/>
    <w:rsid w:val="00FB238D"/>
    <w:rsid w:val="00FD7705"/>
    <w:rsid w:val="00FE5B05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97FBD"/>
  <w15:chartTrackingRefBased/>
  <w15:docId w15:val="{219AB3AC-3100-4AD2-A5AB-9FE0B9E1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05F"/>
    <w:pPr>
      <w:spacing w:before="0" w:after="160" w:line="259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7E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62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63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63C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0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F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FE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FE9"/>
    <w:rPr>
      <w:rFonts w:asciiTheme="minorHAnsi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0FE9"/>
    <w:pPr>
      <w:spacing w:before="0"/>
      <w:jc w:val="left"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FE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73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352E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4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PT%20SHOP\OneDrive%20-%20C&#212;NG%20TY%20C&#7892;%20PH&#7846;N%20X&#194;Y%20D&#7920;NG%2047\T&#224;i%20li&#7879;u\Custom%20Office%20Templates\Cong%20v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DCCC5-A655-4D7A-B590-E89C4CD8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Cong van.dotx</Template>
  <TotalTime>351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Duc Duong</dc:creator>
  <cp:keywords/>
  <dc:description/>
  <cp:lastModifiedBy>Hieu Ngoc</cp:lastModifiedBy>
  <cp:revision>119</cp:revision>
  <cp:lastPrinted>2025-12-06T02:28:00Z</cp:lastPrinted>
  <dcterms:created xsi:type="dcterms:W3CDTF">2022-04-05T08:26:00Z</dcterms:created>
  <dcterms:modified xsi:type="dcterms:W3CDTF">2025-12-08T02:11:00Z</dcterms:modified>
</cp:coreProperties>
</file>